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5ACA" w14:textId="77777777" w:rsidR="005E08D8" w:rsidRDefault="005E08D8">
      <w:pPr>
        <w:spacing w:after="120"/>
      </w:pPr>
      <w:r>
        <w:rPr>
          <w:rFonts w:hint="eastAsia"/>
        </w:rPr>
        <w:t>第</w:t>
      </w:r>
      <w:r>
        <w:t>10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号関係</w:t>
      </w:r>
      <w:r>
        <w:t>)</w:t>
      </w:r>
    </w:p>
    <w:p w14:paraId="3035DD36" w14:textId="77777777" w:rsidR="005E08D8" w:rsidRDefault="005E08D8">
      <w:pPr>
        <w:spacing w:after="120"/>
        <w:jc w:val="center"/>
      </w:pPr>
      <w:r>
        <w:rPr>
          <w:rFonts w:hint="eastAsia"/>
          <w:spacing w:val="53"/>
        </w:rPr>
        <w:t>給水装置所有者変更</w:t>
      </w:r>
      <w:r>
        <w:rPr>
          <w:rFonts w:hint="eastAsia"/>
        </w:rPr>
        <w:t>届</w:t>
      </w:r>
    </w:p>
    <w:p w14:paraId="1D7434B0" w14:textId="77777777" w:rsidR="005E08D8" w:rsidRDefault="005E08D8">
      <w:pPr>
        <w:spacing w:after="120"/>
        <w:jc w:val="right"/>
      </w:pPr>
      <w:r>
        <w:rPr>
          <w:rFonts w:hint="eastAsia"/>
        </w:rPr>
        <w:t>受付　　　　号　　　　　　年　　月　　日</w:t>
      </w: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26"/>
        <w:gridCol w:w="1069"/>
        <w:gridCol w:w="1069"/>
        <w:gridCol w:w="1070"/>
        <w:gridCol w:w="1089"/>
      </w:tblGrid>
      <w:tr w:rsidR="005E08D8" w14:paraId="3B1E5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61623" w14:textId="77777777" w:rsidR="005E08D8" w:rsidRDefault="005E08D8">
            <w:pPr>
              <w:spacing w:before="60" w:after="60"/>
            </w:pPr>
            <w:r>
              <w:rPr>
                <w:rFonts w:hint="eastAsia"/>
              </w:rPr>
              <w:t xml:space="preserve">　石垣市水道事業</w:t>
            </w:r>
          </w:p>
          <w:p w14:paraId="005BFA29" w14:textId="77777777" w:rsidR="005E08D8" w:rsidRDefault="005E08D8">
            <w:pPr>
              <w:spacing w:before="60" w:after="60"/>
            </w:pPr>
            <w:r>
              <w:rPr>
                <w:rFonts w:hint="eastAsia"/>
              </w:rPr>
              <w:t xml:space="preserve">　石垣市長　　　　　　　　　　様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98A845" w14:textId="77777777" w:rsidR="005E08D8" w:rsidRDefault="005E08D8">
            <w:pPr>
              <w:jc w:val="center"/>
            </w:pPr>
            <w:r>
              <w:rPr>
                <w:rFonts w:hint="eastAsia"/>
              </w:rPr>
              <w:t>施設課長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7C53CE" w14:textId="77777777" w:rsidR="005E08D8" w:rsidRDefault="005E08D8">
            <w:pPr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A7EDEA" w14:textId="77777777" w:rsidR="005E08D8" w:rsidRDefault="005E08D8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長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EE907" w14:textId="77777777" w:rsidR="005E08D8" w:rsidRDefault="005E08D8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員</w:t>
            </w:r>
          </w:p>
        </w:tc>
      </w:tr>
      <w:tr w:rsidR="005E08D8" w14:paraId="787FA2BC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4326" w:type="dxa"/>
            <w:vMerge/>
            <w:tcBorders>
              <w:left w:val="nil"/>
              <w:bottom w:val="nil"/>
              <w:right w:val="nil"/>
            </w:tcBorders>
          </w:tcPr>
          <w:p w14:paraId="16B4B266" w14:textId="77777777" w:rsidR="005E08D8" w:rsidRDefault="005E08D8"/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CAE40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593C2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A25066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30125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</w:tr>
    </w:tbl>
    <w:p w14:paraId="5392EC46" w14:textId="77777777" w:rsidR="005E08D8" w:rsidRDefault="005E08D8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9"/>
        <w:gridCol w:w="3143"/>
      </w:tblGrid>
      <w:tr w:rsidR="005E08D8" w14:paraId="2CFE3798" w14:textId="77777777">
        <w:tblPrEx>
          <w:tblCellMar>
            <w:top w:w="0" w:type="dxa"/>
            <w:bottom w:w="0" w:type="dxa"/>
          </w:tblCellMar>
        </w:tblPrEx>
        <w:tc>
          <w:tcPr>
            <w:tcW w:w="5559" w:type="dxa"/>
          </w:tcPr>
          <w:p w14:paraId="467F1B83" w14:textId="77777777" w:rsidR="005E08D8" w:rsidRDefault="005E08D8">
            <w:pPr>
              <w:jc w:val="right"/>
            </w:pPr>
            <w:r>
              <w:rPr>
                <w:rFonts w:hint="eastAsia"/>
                <w:spacing w:val="105"/>
              </w:rPr>
              <w:t>申請</w:t>
            </w:r>
            <w:r>
              <w:rPr>
                <w:rFonts w:hint="eastAsia"/>
              </w:rPr>
              <w:t xml:space="preserve">者　</w:t>
            </w:r>
          </w:p>
          <w:p w14:paraId="154F4184" w14:textId="77777777" w:rsidR="005E08D8" w:rsidRDefault="005E08D8">
            <w:pPr>
              <w:jc w:val="right"/>
            </w:pPr>
            <w:r>
              <w:t>(</w:t>
            </w:r>
            <w:r>
              <w:rPr>
                <w:rFonts w:hint="eastAsia"/>
              </w:rPr>
              <w:t>所有者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143" w:type="dxa"/>
          </w:tcPr>
          <w:p w14:paraId="1C911F06" w14:textId="77777777" w:rsidR="005E08D8" w:rsidRDefault="005E08D8">
            <w:pPr>
              <w:spacing w:after="60"/>
            </w:pPr>
            <w:r>
              <w:rPr>
                <w:rFonts w:hint="eastAsia"/>
              </w:rPr>
              <w:t xml:space="preserve">住所　　　　　　　　　　　　</w:t>
            </w:r>
          </w:p>
          <w:p w14:paraId="065FFA42" w14:textId="77777777" w:rsidR="005E08D8" w:rsidRDefault="005E08D8">
            <w:pPr>
              <w:spacing w:before="60" w:after="60"/>
            </w:pPr>
            <w:r>
              <w:rPr>
                <w:rFonts w:hint="eastAsia"/>
              </w:rPr>
              <w:t xml:space="preserve">氏名　　　　　　　　　　印　</w:t>
            </w:r>
          </w:p>
          <w:p w14:paraId="2B10579F" w14:textId="77777777" w:rsidR="005E08D8" w:rsidRDefault="005E08D8">
            <w:pPr>
              <w:spacing w:before="60" w:after="60"/>
            </w:pPr>
            <w:r>
              <w:rPr>
                <w:rFonts w:hint="eastAsia"/>
              </w:rPr>
              <w:t xml:space="preserve">電話　　　　　　　　　　　　</w:t>
            </w:r>
          </w:p>
        </w:tc>
      </w:tr>
    </w:tbl>
    <w:p w14:paraId="2FA78AFA" w14:textId="77777777" w:rsidR="005E08D8" w:rsidRDefault="005E08D8"/>
    <w:p w14:paraId="498B5A9B" w14:textId="77777777" w:rsidR="005E08D8" w:rsidRDefault="005E08D8">
      <w:pPr>
        <w:spacing w:after="120"/>
      </w:pPr>
      <w:r>
        <w:rPr>
          <w:rFonts w:hint="eastAsia"/>
        </w:rPr>
        <w:t xml:space="preserve">　次のとおり、給水装置の所有者を変更したので届け出ます。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0"/>
        <w:gridCol w:w="3136"/>
        <w:gridCol w:w="3415"/>
      </w:tblGrid>
      <w:tr w:rsidR="005E08D8" w14:paraId="6EBFCACA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960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021FD896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36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AC491AA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3415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214EFD2" w14:textId="77777777" w:rsidR="005E08D8" w:rsidRDefault="005E08D8">
            <w:pPr>
              <w:spacing w:before="40" w:after="40"/>
            </w:pPr>
            <w:r>
              <w:rPr>
                <w:rFonts w:hint="eastAsia"/>
              </w:rPr>
              <w:t>□売買　　□死亡　　□譲渡</w:t>
            </w:r>
          </w:p>
          <w:p w14:paraId="7840F339" w14:textId="77777777" w:rsidR="005E08D8" w:rsidRDefault="005E08D8">
            <w:pPr>
              <w:spacing w:before="40" w:after="40"/>
            </w:pPr>
            <w:r>
              <w:rPr>
                <w:rFonts w:hint="eastAsia"/>
              </w:rPr>
              <w:t>□その他の変更理由</w:t>
            </w:r>
          </w:p>
        </w:tc>
      </w:tr>
      <w:tr w:rsidR="005E08D8" w14:paraId="326A6936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960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ED3ACAE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譲渡人</w:t>
            </w:r>
          </w:p>
        </w:tc>
        <w:tc>
          <w:tcPr>
            <w:tcW w:w="3136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946E72" w14:textId="77777777" w:rsidR="005E08D8" w:rsidRDefault="005E08D8">
            <w:pPr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3415" w:type="dxa"/>
            <w:vMerge/>
            <w:tcBorders>
              <w:left w:val="nil"/>
              <w:right w:val="single" w:sz="12" w:space="0" w:color="auto"/>
            </w:tcBorders>
          </w:tcPr>
          <w:p w14:paraId="3E5DE015" w14:textId="77777777" w:rsidR="005E08D8" w:rsidRDefault="005E08D8"/>
        </w:tc>
      </w:tr>
      <w:tr w:rsidR="005E08D8" w14:paraId="5E42E5A2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1960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3752FF74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36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61EDFE2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3415" w:type="dxa"/>
            <w:vMerge/>
            <w:tcBorders>
              <w:left w:val="nil"/>
              <w:right w:val="single" w:sz="12" w:space="0" w:color="auto"/>
            </w:tcBorders>
          </w:tcPr>
          <w:p w14:paraId="697F934D" w14:textId="77777777" w:rsidR="005E08D8" w:rsidRDefault="005E08D8"/>
        </w:tc>
      </w:tr>
      <w:tr w:rsidR="005E08D8" w14:paraId="7B62C09C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960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77070F0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譲受人</w:t>
            </w:r>
          </w:p>
        </w:tc>
        <w:tc>
          <w:tcPr>
            <w:tcW w:w="3136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A96F0B" w14:textId="77777777" w:rsidR="005E08D8" w:rsidRDefault="005E08D8">
            <w:pPr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341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15DA40" w14:textId="77777777" w:rsidR="005E08D8" w:rsidRDefault="005E08D8"/>
        </w:tc>
      </w:tr>
    </w:tbl>
    <w:p w14:paraId="16840813" w14:textId="77777777" w:rsidR="005E08D8" w:rsidRDefault="005E08D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4"/>
        <w:gridCol w:w="3136"/>
        <w:gridCol w:w="3401"/>
      </w:tblGrid>
      <w:tr w:rsidR="005E08D8" w14:paraId="2576CE70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974" w:type="dxa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62368DDA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給水装置所在地</w:t>
            </w:r>
          </w:p>
        </w:tc>
        <w:tc>
          <w:tcPr>
            <w:tcW w:w="3136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1ECD2F0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340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5652CDC" w14:textId="77777777" w:rsidR="005E08D8" w:rsidRDefault="005E08D8">
            <w:pPr>
              <w:spacing w:before="120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5E08D8" w14:paraId="20A35238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974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59DA6259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メーター番号</w:t>
            </w:r>
          </w:p>
        </w:tc>
        <w:tc>
          <w:tcPr>
            <w:tcW w:w="3136" w:type="dxa"/>
            <w:tcBorders>
              <w:left w:val="nil"/>
              <w:right w:val="single" w:sz="12" w:space="0" w:color="auto"/>
            </w:tcBorders>
          </w:tcPr>
          <w:p w14:paraId="29FBCAFF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3401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BA76A3C" w14:textId="77777777" w:rsidR="005E08D8" w:rsidRDefault="005E08D8"/>
        </w:tc>
      </w:tr>
      <w:tr w:rsidR="005E08D8" w14:paraId="3C6DC851" w14:textId="77777777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1974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49600B1" w14:textId="77777777" w:rsidR="005E08D8" w:rsidRDefault="005E08D8">
            <w:pPr>
              <w:jc w:val="distribute"/>
            </w:pPr>
            <w:r>
              <w:rPr>
                <w:rFonts w:hint="eastAsia"/>
              </w:rPr>
              <w:t>メーター口径</w:t>
            </w:r>
          </w:p>
        </w:tc>
        <w:tc>
          <w:tcPr>
            <w:tcW w:w="3136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9A551AD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3401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63B4FB5" w14:textId="77777777" w:rsidR="005E08D8" w:rsidRDefault="005E08D8"/>
        </w:tc>
      </w:tr>
    </w:tbl>
    <w:p w14:paraId="5AAAA50A" w14:textId="77777777" w:rsidR="005E08D8" w:rsidRDefault="005E08D8">
      <w:r>
        <w:rPr>
          <w:rFonts w:hint="eastAsia"/>
        </w:rPr>
        <w:t>※売買の場合は契約書の写し等、所有者変更の確認ができる書類を添付すること。</w:t>
      </w:r>
    </w:p>
    <w:p w14:paraId="5F8A53C3" w14:textId="77777777" w:rsidR="005E08D8" w:rsidRDefault="005E08D8"/>
    <w:p w14:paraId="58BC4597" w14:textId="77777777" w:rsidR="005E08D8" w:rsidRDefault="005E08D8"/>
    <w:p w14:paraId="49C6A552" w14:textId="77777777" w:rsidR="005E08D8" w:rsidRDefault="005E08D8"/>
    <w:p w14:paraId="64C1111B" w14:textId="77777777" w:rsidR="005E08D8" w:rsidRDefault="005E08D8">
      <w:pPr>
        <w:spacing w:before="60" w:after="60"/>
        <w:jc w:val="right"/>
      </w:pPr>
      <w:r>
        <w:rPr>
          <w:rFonts w:hint="eastAsia"/>
          <w:spacing w:val="105"/>
        </w:rPr>
        <w:t>届出</w:t>
      </w:r>
      <w:r>
        <w:rPr>
          <w:rFonts w:hint="eastAsia"/>
        </w:rPr>
        <w:t xml:space="preserve">人　氏名　　　　　　　　　　　　　　　　　</w:t>
      </w:r>
    </w:p>
    <w:p w14:paraId="5DBA1C3D" w14:textId="77777777" w:rsidR="005E08D8" w:rsidRDefault="005E08D8">
      <w:pPr>
        <w:spacing w:before="60" w:after="60"/>
        <w:jc w:val="right"/>
      </w:pPr>
      <w:r>
        <w:rPr>
          <w:rFonts w:hint="eastAsia"/>
        </w:rPr>
        <w:t xml:space="preserve">電話　　　　　　　　　　　　　　　　　</w:t>
      </w:r>
    </w:p>
    <w:p w14:paraId="47DA2B6C" w14:textId="77777777" w:rsidR="005E08D8" w:rsidRDefault="005E08D8">
      <w:pPr>
        <w:spacing w:before="60" w:after="120"/>
        <w:jc w:val="right"/>
      </w:pPr>
      <w:r>
        <w:rPr>
          <w:rFonts w:hint="eastAsia"/>
          <w:spacing w:val="42"/>
        </w:rPr>
        <w:t>変更確認月</w:t>
      </w:r>
      <w:r>
        <w:rPr>
          <w:rFonts w:hint="eastAsia"/>
        </w:rPr>
        <w:t xml:space="preserve">日　　　　　　年　　月　　日　　印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4"/>
        <w:gridCol w:w="1069"/>
        <w:gridCol w:w="1069"/>
        <w:gridCol w:w="1070"/>
        <w:gridCol w:w="1069"/>
        <w:gridCol w:w="1070"/>
      </w:tblGrid>
      <w:tr w:rsidR="005E08D8" w14:paraId="23F57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C0B138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65B62CC" w14:textId="77777777" w:rsidR="005E08D8" w:rsidRDefault="00240B03" w:rsidP="00D647DA">
            <w:r>
              <w:rPr>
                <w:rFonts w:hint="eastAsia"/>
              </w:rPr>
              <w:t>水道総務課長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AEA0175" w14:textId="77777777" w:rsidR="005E08D8" w:rsidRDefault="005E08D8">
            <w:pPr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E4694B5" w14:textId="77777777" w:rsidR="005E08D8" w:rsidRDefault="005E08D8">
            <w:pPr>
              <w:jc w:val="center"/>
            </w:pPr>
            <w:r>
              <w:rPr>
                <w:rFonts w:hint="eastAsia"/>
              </w:rPr>
              <w:t>業務係長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4C3CE3B" w14:textId="77777777" w:rsidR="005E08D8" w:rsidRDefault="005E08D8">
            <w:pPr>
              <w:jc w:val="center"/>
            </w:pPr>
            <w:r>
              <w:rPr>
                <w:rFonts w:hint="eastAsia"/>
                <w:spacing w:val="210"/>
              </w:rPr>
              <w:t>係</w:t>
            </w:r>
            <w:r>
              <w:rPr>
                <w:rFonts w:hint="eastAsia"/>
              </w:rPr>
              <w:t>員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6CB652E" w14:textId="77777777" w:rsidR="005E08D8" w:rsidRDefault="005E08D8">
            <w:pPr>
              <w:jc w:val="center"/>
            </w:pPr>
            <w:r>
              <w:rPr>
                <w:rFonts w:hint="eastAsia"/>
                <w:spacing w:val="210"/>
              </w:rPr>
              <w:t>受</w:t>
            </w:r>
            <w:r>
              <w:rPr>
                <w:rFonts w:hint="eastAsia"/>
              </w:rPr>
              <w:t>付</w:t>
            </w:r>
          </w:p>
        </w:tc>
      </w:tr>
      <w:tr w:rsidR="005E08D8" w14:paraId="02677971" w14:textId="77777777">
        <w:tblPrEx>
          <w:tblCellMar>
            <w:top w:w="0" w:type="dxa"/>
            <w:bottom w:w="0" w:type="dxa"/>
          </w:tblCellMar>
        </w:tblPrEx>
        <w:trPr>
          <w:cantSplit/>
          <w:trHeight w:val="805"/>
        </w:trPr>
        <w:tc>
          <w:tcPr>
            <w:tcW w:w="316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1A943C96" w14:textId="77777777" w:rsidR="005E08D8" w:rsidRDefault="005E08D8"/>
        </w:tc>
        <w:tc>
          <w:tcPr>
            <w:tcW w:w="1069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3E503B5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3CC1FF4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8F2AE62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69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11897CD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7848824" w14:textId="77777777" w:rsidR="005E08D8" w:rsidRDefault="005E08D8">
            <w:r>
              <w:rPr>
                <w:rFonts w:hint="eastAsia"/>
              </w:rPr>
              <w:t xml:space="preserve">　</w:t>
            </w:r>
          </w:p>
        </w:tc>
      </w:tr>
    </w:tbl>
    <w:p w14:paraId="56AA858B" w14:textId="77777777" w:rsidR="005E08D8" w:rsidRDefault="005E08D8" w:rsidP="00005FD2">
      <w:pPr>
        <w:spacing w:line="20" w:lineRule="exact"/>
      </w:pPr>
    </w:p>
    <w:sectPr w:rsidR="005E08D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A95C6" w14:textId="77777777" w:rsidR="00BE282C" w:rsidRDefault="00BE282C" w:rsidP="004062D3">
      <w:r>
        <w:separator/>
      </w:r>
    </w:p>
  </w:endnote>
  <w:endnote w:type="continuationSeparator" w:id="0">
    <w:p w14:paraId="49F77AA6" w14:textId="77777777" w:rsidR="00BE282C" w:rsidRDefault="00BE282C" w:rsidP="0040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6237B" w14:textId="77777777" w:rsidR="00BE282C" w:rsidRDefault="00BE282C" w:rsidP="004062D3">
      <w:r>
        <w:separator/>
      </w:r>
    </w:p>
  </w:footnote>
  <w:footnote w:type="continuationSeparator" w:id="0">
    <w:p w14:paraId="2FB5AB8D" w14:textId="77777777" w:rsidR="00BE282C" w:rsidRDefault="00BE282C" w:rsidP="00406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688873018">
    <w:abstractNumId w:val="9"/>
  </w:num>
  <w:num w:numId="2" w16cid:durableId="2094348462">
    <w:abstractNumId w:val="7"/>
  </w:num>
  <w:num w:numId="3" w16cid:durableId="712384657">
    <w:abstractNumId w:val="6"/>
  </w:num>
  <w:num w:numId="4" w16cid:durableId="397292394">
    <w:abstractNumId w:val="5"/>
  </w:num>
  <w:num w:numId="5" w16cid:durableId="794060056">
    <w:abstractNumId w:val="4"/>
  </w:num>
  <w:num w:numId="6" w16cid:durableId="654333236">
    <w:abstractNumId w:val="8"/>
  </w:num>
  <w:num w:numId="7" w16cid:durableId="1788936326">
    <w:abstractNumId w:val="3"/>
  </w:num>
  <w:num w:numId="8" w16cid:durableId="1383751551">
    <w:abstractNumId w:val="2"/>
  </w:num>
  <w:num w:numId="9" w16cid:durableId="1528257758">
    <w:abstractNumId w:val="1"/>
  </w:num>
  <w:num w:numId="10" w16cid:durableId="187048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D8"/>
    <w:rsid w:val="00005FD2"/>
    <w:rsid w:val="00033B8F"/>
    <w:rsid w:val="001F6626"/>
    <w:rsid w:val="00240B03"/>
    <w:rsid w:val="004062D3"/>
    <w:rsid w:val="005E08D8"/>
    <w:rsid w:val="00B0589E"/>
    <w:rsid w:val="00BE282C"/>
    <w:rsid w:val="00C1506D"/>
    <w:rsid w:val="00D647DA"/>
    <w:rsid w:val="00DD3893"/>
    <w:rsid w:val="00E4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6C5AA"/>
  <w14:defaultImageDpi w14:val="0"/>
  <w15:docId w15:val="{E38B688F-2908-450E-8DE4-CEE4E7AA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SOUMU14</dc:creator>
  <cp:keywords/>
  <dc:description/>
  <cp:lastModifiedBy>SOUMU14</cp:lastModifiedBy>
  <cp:revision>2</cp:revision>
  <dcterms:created xsi:type="dcterms:W3CDTF">2026-08-31T05:23:00Z</dcterms:created>
  <dcterms:modified xsi:type="dcterms:W3CDTF">2026-08-31T05:23:00Z</dcterms:modified>
</cp:coreProperties>
</file>